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DD2B9" w14:textId="76FD2690" w:rsidR="00E40701" w:rsidRPr="00CC70B0" w:rsidRDefault="00CC70B0" w:rsidP="00CC70B0">
      <w:pPr>
        <w:pStyle w:val="Titre"/>
        <w:rPr>
          <w:sz w:val="40"/>
          <w:szCs w:val="40"/>
        </w:rPr>
      </w:pPr>
      <w:r w:rsidRPr="00CC70B0">
        <w:rPr>
          <w:sz w:val="40"/>
          <w:szCs w:val="40"/>
        </w:rPr>
        <w:t>AUTORISATION PARENTALE POUR TRANSPORT DE MINEURS</w:t>
      </w:r>
    </w:p>
    <w:p w14:paraId="6E69CA03" w14:textId="77777777" w:rsidR="004C4292" w:rsidRDefault="004C4292" w:rsidP="00E40701"/>
    <w:p w14:paraId="04758F88" w14:textId="77777777" w:rsidR="00CC70B0" w:rsidRPr="00AE7CDB" w:rsidRDefault="00CC70B0" w:rsidP="00556871">
      <w:pPr>
        <w:ind w:right="960"/>
        <w:rPr>
          <w:sz w:val="28"/>
          <w:szCs w:val="28"/>
        </w:rPr>
      </w:pPr>
      <w:r w:rsidRPr="00AE7CDB">
        <w:rPr>
          <w:sz w:val="28"/>
          <w:szCs w:val="28"/>
        </w:rPr>
        <w:t xml:space="preserve">Je soussigné(e) Monsieur/ Madame (nom, prénom) ………………………………………………………………………………………………………… </w:t>
      </w:r>
    </w:p>
    <w:p w14:paraId="5D63FFBE" w14:textId="77777777" w:rsidR="00CC70B0" w:rsidRPr="00AE7CDB" w:rsidRDefault="00CC70B0" w:rsidP="00556871">
      <w:pPr>
        <w:ind w:right="960"/>
        <w:rPr>
          <w:sz w:val="28"/>
          <w:szCs w:val="28"/>
        </w:rPr>
      </w:pPr>
      <w:proofErr w:type="gramStart"/>
      <w:r w:rsidRPr="00AE7CDB">
        <w:rPr>
          <w:sz w:val="28"/>
          <w:szCs w:val="28"/>
        </w:rPr>
        <w:t>demeurant</w:t>
      </w:r>
      <w:proofErr w:type="gramEnd"/>
      <w:r w:rsidRPr="00AE7CDB">
        <w:rPr>
          <w:sz w:val="28"/>
          <w:szCs w:val="28"/>
        </w:rPr>
        <w:t xml:space="preserve">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14:paraId="06396D65" w14:textId="77777777" w:rsidR="00CC70B0" w:rsidRPr="00AE7CDB" w:rsidRDefault="00CC70B0" w:rsidP="00556871">
      <w:pPr>
        <w:ind w:right="960"/>
        <w:rPr>
          <w:sz w:val="28"/>
          <w:szCs w:val="28"/>
        </w:rPr>
      </w:pPr>
      <w:proofErr w:type="gramStart"/>
      <w:r w:rsidRPr="00AE7CDB">
        <w:rPr>
          <w:sz w:val="28"/>
          <w:szCs w:val="28"/>
        </w:rPr>
        <w:t>autorise</w:t>
      </w:r>
      <w:proofErr w:type="gramEnd"/>
      <w:r w:rsidRPr="00AE7CDB">
        <w:rPr>
          <w:sz w:val="28"/>
          <w:szCs w:val="28"/>
        </w:rPr>
        <w:t xml:space="preserve"> mon enfant (nom, prénom) ………………………………………………………………………………………………………… </w:t>
      </w:r>
    </w:p>
    <w:p w14:paraId="3415D8AE" w14:textId="440B2330" w:rsidR="00CC70B0" w:rsidRPr="00AE7CDB" w:rsidRDefault="00CC70B0" w:rsidP="00556871">
      <w:pPr>
        <w:ind w:right="960"/>
        <w:rPr>
          <w:sz w:val="28"/>
          <w:szCs w:val="28"/>
        </w:rPr>
      </w:pPr>
      <w:proofErr w:type="gramStart"/>
      <w:r w:rsidRPr="00AE7CDB">
        <w:rPr>
          <w:sz w:val="28"/>
          <w:szCs w:val="28"/>
        </w:rPr>
        <w:t>né</w:t>
      </w:r>
      <w:proofErr w:type="gramEnd"/>
      <w:r w:rsidRPr="00AE7CDB">
        <w:rPr>
          <w:sz w:val="28"/>
          <w:szCs w:val="28"/>
        </w:rPr>
        <w:t>(e) le ……………………………………………</w:t>
      </w:r>
      <w:r w:rsidR="00556871" w:rsidRPr="00AE7CDB">
        <w:rPr>
          <w:sz w:val="28"/>
          <w:szCs w:val="28"/>
        </w:rPr>
        <w:t xml:space="preserve"> à ……………………………………………….</w:t>
      </w:r>
    </w:p>
    <w:p w14:paraId="697BBDDF" w14:textId="0AA69C01" w:rsidR="00CC70B0" w:rsidRPr="00AE7CDB" w:rsidRDefault="00CC70B0" w:rsidP="00CC70B0">
      <w:pPr>
        <w:ind w:right="960"/>
        <w:rPr>
          <w:sz w:val="28"/>
          <w:szCs w:val="28"/>
        </w:rPr>
      </w:pPr>
      <w:proofErr w:type="gramStart"/>
      <w:r w:rsidRPr="00AE7CDB">
        <w:rPr>
          <w:sz w:val="28"/>
          <w:szCs w:val="28"/>
        </w:rPr>
        <w:t>dont</w:t>
      </w:r>
      <w:proofErr w:type="gramEnd"/>
      <w:r w:rsidRPr="00AE7CDB">
        <w:rPr>
          <w:sz w:val="28"/>
          <w:szCs w:val="28"/>
        </w:rPr>
        <w:t xml:space="preserve"> je suis le Père / la Mère / le tuteur légal </w:t>
      </w:r>
    </w:p>
    <w:p w14:paraId="4CCDB6D1" w14:textId="280B3539" w:rsidR="00CC70B0" w:rsidRPr="00AE7CDB" w:rsidRDefault="00CC70B0" w:rsidP="00CC70B0">
      <w:pPr>
        <w:ind w:right="960"/>
        <w:rPr>
          <w:sz w:val="28"/>
          <w:szCs w:val="28"/>
        </w:rPr>
      </w:pPr>
      <w:proofErr w:type="gramStart"/>
      <w:r w:rsidRPr="00AE7CDB">
        <w:rPr>
          <w:sz w:val="28"/>
          <w:szCs w:val="28"/>
        </w:rPr>
        <w:t>à</w:t>
      </w:r>
      <w:proofErr w:type="gramEnd"/>
      <w:r w:rsidRPr="00AE7CDB">
        <w:rPr>
          <w:sz w:val="28"/>
          <w:szCs w:val="28"/>
        </w:rPr>
        <w:t xml:space="preserve"> </w:t>
      </w:r>
      <w:r w:rsidR="00556871" w:rsidRPr="00AE7CDB">
        <w:rPr>
          <w:sz w:val="28"/>
          <w:szCs w:val="28"/>
        </w:rPr>
        <w:t xml:space="preserve">participer aux déplacements organisés par le club </w:t>
      </w:r>
      <w:proofErr w:type="spellStart"/>
      <w:r w:rsidR="00556871" w:rsidRPr="00AE7CDB">
        <w:rPr>
          <w:sz w:val="28"/>
          <w:szCs w:val="28"/>
        </w:rPr>
        <w:t>NHhlpp</w:t>
      </w:r>
      <w:proofErr w:type="spellEnd"/>
      <w:r w:rsidR="00556871" w:rsidRPr="00AE7CDB">
        <w:rPr>
          <w:sz w:val="28"/>
          <w:szCs w:val="28"/>
        </w:rPr>
        <w:t xml:space="preserve"> (bus, minibus, </w:t>
      </w:r>
      <w:proofErr w:type="gramStart"/>
      <w:r w:rsidR="00556871" w:rsidRPr="00AE7CDB">
        <w:rPr>
          <w:sz w:val="28"/>
          <w:szCs w:val="28"/>
        </w:rPr>
        <w:t>véhicule,…</w:t>
      </w:r>
      <w:proofErr w:type="gramEnd"/>
      <w:r w:rsidR="00556871" w:rsidRPr="00AE7CDB">
        <w:rPr>
          <w:sz w:val="28"/>
          <w:szCs w:val="28"/>
        </w:rPr>
        <w:t>.) pour l’ensemble de la saison sportive 202</w:t>
      </w:r>
      <w:r w:rsidR="00437874">
        <w:rPr>
          <w:sz w:val="28"/>
          <w:szCs w:val="28"/>
        </w:rPr>
        <w:t>6/2027.</w:t>
      </w:r>
    </w:p>
    <w:p w14:paraId="672C04EC" w14:textId="77777777" w:rsidR="00556871" w:rsidRPr="00AE7CDB" w:rsidRDefault="00CC70B0" w:rsidP="00CC70B0">
      <w:pPr>
        <w:ind w:right="960"/>
        <w:rPr>
          <w:sz w:val="28"/>
          <w:szCs w:val="28"/>
        </w:rPr>
      </w:pPr>
      <w:r w:rsidRPr="00AE7CDB">
        <w:rPr>
          <w:sz w:val="28"/>
          <w:szCs w:val="28"/>
        </w:rPr>
        <w:t xml:space="preserve">Si nécessaire, je demeure joignable : </w:t>
      </w:r>
    </w:p>
    <w:p w14:paraId="68386283" w14:textId="25851873" w:rsidR="003E454A" w:rsidRDefault="00CC70B0" w:rsidP="00CC70B0">
      <w:pPr>
        <w:ind w:right="960"/>
        <w:rPr>
          <w:sz w:val="28"/>
          <w:szCs w:val="28"/>
        </w:rPr>
      </w:pPr>
      <w:r w:rsidRPr="00AE7CDB">
        <w:rPr>
          <w:sz w:val="28"/>
          <w:szCs w:val="28"/>
        </w:rPr>
        <w:t>Tél. mobile : ...................</w:t>
      </w:r>
      <w:r w:rsidR="00556871" w:rsidRPr="00AE7CDB">
        <w:rPr>
          <w:sz w:val="28"/>
          <w:szCs w:val="28"/>
        </w:rPr>
        <w:t>........................ </w:t>
      </w:r>
    </w:p>
    <w:p w14:paraId="7E0F862B" w14:textId="6048E9A6" w:rsidR="00CC70B0" w:rsidRPr="00AE7CDB" w:rsidRDefault="00CC70B0" w:rsidP="00CC70B0">
      <w:pPr>
        <w:ind w:right="960"/>
        <w:rPr>
          <w:sz w:val="28"/>
          <w:szCs w:val="28"/>
        </w:rPr>
      </w:pPr>
      <w:r w:rsidRPr="00AE7CDB">
        <w:rPr>
          <w:sz w:val="28"/>
          <w:szCs w:val="28"/>
        </w:rPr>
        <w:t xml:space="preserve">Tél. du domicile : ............................................. </w:t>
      </w:r>
    </w:p>
    <w:p w14:paraId="36C2B599" w14:textId="77777777" w:rsidR="00556871" w:rsidRPr="00AE7CDB" w:rsidRDefault="00556871" w:rsidP="00CC70B0">
      <w:pPr>
        <w:ind w:right="960"/>
        <w:rPr>
          <w:sz w:val="28"/>
          <w:szCs w:val="28"/>
        </w:rPr>
      </w:pPr>
    </w:p>
    <w:p w14:paraId="0CF9ED82" w14:textId="77777777" w:rsidR="00556871" w:rsidRPr="00AE7CDB" w:rsidRDefault="00556871" w:rsidP="00CC70B0">
      <w:pPr>
        <w:ind w:right="960"/>
        <w:rPr>
          <w:sz w:val="28"/>
          <w:szCs w:val="28"/>
        </w:rPr>
      </w:pPr>
    </w:p>
    <w:p w14:paraId="461C9C54" w14:textId="77777777" w:rsidR="00556871" w:rsidRPr="00AE7CDB" w:rsidRDefault="00556871" w:rsidP="00CC70B0">
      <w:pPr>
        <w:ind w:right="960"/>
        <w:rPr>
          <w:sz w:val="28"/>
          <w:szCs w:val="28"/>
        </w:rPr>
      </w:pPr>
    </w:p>
    <w:p w14:paraId="3B6352F5" w14:textId="544C3553" w:rsidR="00CC70B0" w:rsidRPr="00AE7CDB" w:rsidRDefault="00CC70B0" w:rsidP="00CC70B0">
      <w:pPr>
        <w:ind w:right="960"/>
        <w:rPr>
          <w:sz w:val="28"/>
          <w:szCs w:val="28"/>
        </w:rPr>
      </w:pPr>
      <w:r w:rsidRPr="00AE7CDB">
        <w:rPr>
          <w:sz w:val="28"/>
          <w:szCs w:val="28"/>
        </w:rPr>
        <w:t>Fait à………………</w:t>
      </w:r>
      <w:r w:rsidR="00556871" w:rsidRPr="00AE7CDB">
        <w:rPr>
          <w:sz w:val="28"/>
          <w:szCs w:val="28"/>
        </w:rPr>
        <w:t>………………………………</w:t>
      </w:r>
      <w:proofErr w:type="gramStart"/>
      <w:r w:rsidR="00556871" w:rsidRPr="00AE7CDB">
        <w:rPr>
          <w:sz w:val="28"/>
          <w:szCs w:val="28"/>
        </w:rPr>
        <w:t>…….</w:t>
      </w:r>
      <w:proofErr w:type="gramEnd"/>
      <w:r w:rsidRPr="00AE7CDB">
        <w:rPr>
          <w:sz w:val="28"/>
          <w:szCs w:val="28"/>
        </w:rPr>
        <w:t>., le ……………</w:t>
      </w:r>
      <w:proofErr w:type="gramStart"/>
      <w:r w:rsidRPr="00AE7CDB">
        <w:rPr>
          <w:sz w:val="28"/>
          <w:szCs w:val="28"/>
        </w:rPr>
        <w:t>…….</w:t>
      </w:r>
      <w:proofErr w:type="gramEnd"/>
      <w:r w:rsidRPr="00AE7CDB">
        <w:rPr>
          <w:sz w:val="28"/>
          <w:szCs w:val="28"/>
        </w:rPr>
        <w:t xml:space="preserve">. </w:t>
      </w:r>
    </w:p>
    <w:p w14:paraId="2C72B3D3" w14:textId="7D56E374" w:rsidR="00E40701" w:rsidRPr="00AA3041" w:rsidRDefault="00CC70B0" w:rsidP="00AE7CDB">
      <w:pPr>
        <w:ind w:right="960"/>
        <w:rPr>
          <w:sz w:val="28"/>
          <w:szCs w:val="28"/>
        </w:rPr>
      </w:pPr>
      <w:r w:rsidRPr="00AE7CDB">
        <w:rPr>
          <w:sz w:val="28"/>
          <w:szCs w:val="28"/>
        </w:rPr>
        <w:t>Signature du représentant légal</w:t>
      </w:r>
      <w:r w:rsidR="00E40701">
        <w:tab/>
      </w:r>
      <w:r w:rsidR="00E40701">
        <w:tab/>
      </w:r>
      <w:r w:rsidR="00E40701">
        <w:tab/>
      </w:r>
      <w:r w:rsidR="00E40701">
        <w:tab/>
      </w:r>
      <w:r w:rsidR="00E40701">
        <w:tab/>
      </w:r>
    </w:p>
    <w:p w14:paraId="47696711" w14:textId="77777777" w:rsidR="008D7091" w:rsidRPr="008D7091" w:rsidRDefault="008D7091" w:rsidP="008D7091"/>
    <w:sectPr w:rsidR="008D7091" w:rsidRPr="008D709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973D2" w14:textId="77777777" w:rsidR="00611649" w:rsidRDefault="00611649" w:rsidP="008D7091">
      <w:pPr>
        <w:spacing w:after="0" w:line="240" w:lineRule="auto"/>
      </w:pPr>
      <w:r>
        <w:separator/>
      </w:r>
    </w:p>
  </w:endnote>
  <w:endnote w:type="continuationSeparator" w:id="0">
    <w:p w14:paraId="280DF381" w14:textId="77777777" w:rsidR="00611649" w:rsidRDefault="00611649" w:rsidP="008D7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1093C" w14:textId="77777777" w:rsidR="00611649" w:rsidRDefault="00611649" w:rsidP="008D7091">
      <w:pPr>
        <w:spacing w:after="0" w:line="240" w:lineRule="auto"/>
      </w:pPr>
      <w:r>
        <w:separator/>
      </w:r>
    </w:p>
  </w:footnote>
  <w:footnote w:type="continuationSeparator" w:id="0">
    <w:p w14:paraId="7B2888E3" w14:textId="77777777" w:rsidR="00611649" w:rsidRDefault="00611649" w:rsidP="008D7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64D58" w14:textId="77777777" w:rsidR="008D7091" w:rsidRDefault="008D7091" w:rsidP="008D7091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078DF5" wp14:editId="57DDDDDA">
              <wp:simplePos x="0" y="0"/>
              <wp:positionH relativeFrom="margin">
                <wp:posOffset>2282190</wp:posOffset>
              </wp:positionH>
              <wp:positionV relativeFrom="paragraph">
                <wp:posOffset>-217805</wp:posOffset>
              </wp:positionV>
              <wp:extent cx="4029075" cy="1352550"/>
              <wp:effectExtent l="0" t="0" r="9525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29075" cy="13525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438F76" w14:textId="2B6CEC8C" w:rsidR="008D7091" w:rsidRPr="004A0007" w:rsidRDefault="008D7091" w:rsidP="008D7091">
                          <w:pPr>
                            <w:spacing w:after="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4A0007">
                            <w:rPr>
                              <w:b/>
                              <w:sz w:val="36"/>
                              <w:szCs w:val="36"/>
                            </w:rPr>
                            <w:t>NATATION HOCHFELDEN</w:t>
                          </w:r>
                          <w:r w:rsidR="004770AE">
                            <w:rPr>
                              <w:b/>
                              <w:sz w:val="36"/>
                              <w:szCs w:val="36"/>
                            </w:rPr>
                            <w:t>-</w:t>
                          </w:r>
                          <w:proofErr w:type="spellStart"/>
                          <w:r w:rsidR="004770AE">
                            <w:rPr>
                              <w:b/>
                              <w:sz w:val="36"/>
                              <w:szCs w:val="36"/>
                            </w:rPr>
                            <w:t>hlpp</w:t>
                          </w:r>
                          <w:proofErr w:type="spellEnd"/>
                        </w:p>
                        <w:p w14:paraId="5DE3ADAF" w14:textId="77777777" w:rsidR="008D7091" w:rsidRPr="00214E5E" w:rsidRDefault="008D7091" w:rsidP="008D7091">
                          <w:pPr>
                            <w:spacing w:after="0"/>
                            <w:jc w:val="center"/>
                          </w:pPr>
                          <w:r w:rsidRPr="00214E5E">
                            <w:t>Centre Aquatique ATOO-O</w:t>
                          </w:r>
                        </w:p>
                        <w:p w14:paraId="028AEA52" w14:textId="77777777" w:rsidR="008D7091" w:rsidRDefault="008D7091" w:rsidP="008D7091">
                          <w:pPr>
                            <w:spacing w:after="0"/>
                            <w:jc w:val="center"/>
                          </w:pPr>
                          <w:r w:rsidRPr="00214E5E">
                            <w:t>Rue des quatre vents</w:t>
                          </w:r>
                          <w:r>
                            <w:t xml:space="preserve"> - </w:t>
                          </w:r>
                          <w:r w:rsidRPr="00214E5E">
                            <w:t>67270 HOCHFELDEN</w:t>
                          </w:r>
                        </w:p>
                        <w:p w14:paraId="264BF3CD" w14:textId="77777777" w:rsidR="008D7091" w:rsidRPr="00EB436D" w:rsidRDefault="008D7091" w:rsidP="008D7091">
                          <w:pPr>
                            <w:spacing w:after="0"/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EB436D">
                            <w:rPr>
                              <w:b/>
                              <w:sz w:val="24"/>
                              <w:szCs w:val="24"/>
                            </w:rPr>
                            <w:t>PROMOUVOIR LA NATATION</w:t>
                          </w:r>
                        </w:p>
                        <w:p w14:paraId="4AD4D92A" w14:textId="77777777" w:rsidR="008D7091" w:rsidRPr="00EB436D" w:rsidRDefault="008D7091" w:rsidP="008D7091">
                          <w:pPr>
                            <w:spacing w:after="0"/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EB436D">
                            <w:rPr>
                              <w:b/>
                              <w:sz w:val="24"/>
                              <w:szCs w:val="24"/>
                            </w:rPr>
                            <w:t>Initiation – Perfectionnement – Entraînement – Compétition</w:t>
                          </w:r>
                        </w:p>
                        <w:p w14:paraId="629BFAFF" w14:textId="77777777" w:rsidR="008D7091" w:rsidRPr="00EB436D" w:rsidRDefault="008D7091" w:rsidP="008D7091">
                          <w:pPr>
                            <w:spacing w:after="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EB436D">
                            <w:rPr>
                              <w:sz w:val="18"/>
                              <w:szCs w:val="18"/>
                            </w:rPr>
                            <w:t>Agrément Jeunesse et Sports n° 67S609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078DF5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6" type="#_x0000_t202" style="position:absolute;margin-left:179.7pt;margin-top:-17.15pt;width:317.25pt;height:10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" fillcolor="white [3201]" stroked="f" strokeweight=".5pt">
              <v:textbox>
                <w:txbxContent>
                  <w:p w14:paraId="7F438F76" w14:textId="2B6CEC8C" w:rsidR="008D7091" w:rsidRPr="004A0007" w:rsidRDefault="008D7091" w:rsidP="008D7091">
                    <w:pPr>
                      <w:spacing w:after="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4A0007">
                      <w:rPr>
                        <w:b/>
                        <w:sz w:val="36"/>
                        <w:szCs w:val="36"/>
                      </w:rPr>
                      <w:t>NATATION HOCHFELDEN</w:t>
                    </w:r>
                    <w:r w:rsidR="004770AE">
                      <w:rPr>
                        <w:b/>
                        <w:sz w:val="36"/>
                        <w:szCs w:val="36"/>
                      </w:rPr>
                      <w:t>-</w:t>
                    </w:r>
                    <w:proofErr w:type="spellStart"/>
                    <w:r w:rsidR="004770AE">
                      <w:rPr>
                        <w:b/>
                        <w:sz w:val="36"/>
                        <w:szCs w:val="36"/>
                      </w:rPr>
                      <w:t>hlpp</w:t>
                    </w:r>
                    <w:proofErr w:type="spellEnd"/>
                  </w:p>
                  <w:p w14:paraId="5DE3ADAF" w14:textId="77777777" w:rsidR="008D7091" w:rsidRPr="00214E5E" w:rsidRDefault="008D7091" w:rsidP="008D7091">
                    <w:pPr>
                      <w:spacing w:after="0"/>
                      <w:jc w:val="center"/>
                    </w:pPr>
                    <w:r w:rsidRPr="00214E5E">
                      <w:t>Centre Aquatique ATOO-O</w:t>
                    </w:r>
                  </w:p>
                  <w:p w14:paraId="028AEA52" w14:textId="77777777" w:rsidR="008D7091" w:rsidRDefault="008D7091" w:rsidP="008D7091">
                    <w:pPr>
                      <w:spacing w:after="0"/>
                      <w:jc w:val="center"/>
                    </w:pPr>
                    <w:r w:rsidRPr="00214E5E">
                      <w:t>Rue des quatre vents</w:t>
                    </w:r>
                    <w:r>
                      <w:t xml:space="preserve"> - </w:t>
                    </w:r>
                    <w:r w:rsidRPr="00214E5E">
                      <w:t>67270 HOCHFELDEN</w:t>
                    </w:r>
                  </w:p>
                  <w:p w14:paraId="264BF3CD" w14:textId="77777777" w:rsidR="008D7091" w:rsidRPr="00EB436D" w:rsidRDefault="008D7091" w:rsidP="008D7091">
                    <w:pPr>
                      <w:spacing w:after="0"/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EB436D">
                      <w:rPr>
                        <w:b/>
                        <w:sz w:val="24"/>
                        <w:szCs w:val="24"/>
                      </w:rPr>
                      <w:t>PROMOUVOIR LA NATATION</w:t>
                    </w:r>
                  </w:p>
                  <w:p w14:paraId="4AD4D92A" w14:textId="77777777" w:rsidR="008D7091" w:rsidRPr="00EB436D" w:rsidRDefault="008D7091" w:rsidP="008D7091">
                    <w:pPr>
                      <w:spacing w:after="0"/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EB436D">
                      <w:rPr>
                        <w:b/>
                        <w:sz w:val="24"/>
                        <w:szCs w:val="24"/>
                      </w:rPr>
                      <w:t>Initiation – Perfectionnement – Entraînement – Compétition</w:t>
                    </w:r>
                  </w:p>
                  <w:p w14:paraId="629BFAFF" w14:textId="77777777" w:rsidR="008D7091" w:rsidRPr="00EB436D" w:rsidRDefault="008D7091" w:rsidP="008D7091">
                    <w:pPr>
                      <w:spacing w:after="0"/>
                      <w:jc w:val="center"/>
                      <w:rPr>
                        <w:sz w:val="18"/>
                        <w:szCs w:val="18"/>
                      </w:rPr>
                    </w:pPr>
                    <w:r w:rsidRPr="00EB436D">
                      <w:rPr>
                        <w:sz w:val="18"/>
                        <w:szCs w:val="18"/>
                      </w:rPr>
                      <w:t>Agrément Jeunesse et Sports n° 67S609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94C99C" wp14:editId="68076892">
              <wp:simplePos x="0" y="0"/>
              <wp:positionH relativeFrom="column">
                <wp:posOffset>-396240</wp:posOffset>
              </wp:positionH>
              <wp:positionV relativeFrom="paragraph">
                <wp:posOffset>-249555</wp:posOffset>
              </wp:positionV>
              <wp:extent cx="2333625" cy="1924050"/>
              <wp:effectExtent l="0" t="0" r="9525" b="0"/>
              <wp:wrapNone/>
              <wp:docPr id="5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3625" cy="1924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E45631" w14:textId="42114727" w:rsidR="008D7091" w:rsidRDefault="008D7091" w:rsidP="008D7091">
                          <w:pPr>
                            <w:spacing w:after="0"/>
                            <w:rPr>
                              <w:noProof/>
                              <w:lang w:eastAsia="fr-FR"/>
                            </w:rPr>
                          </w:pPr>
                        </w:p>
                        <w:p w14:paraId="2BE375D1" w14:textId="0D4132C6" w:rsidR="009C0490" w:rsidRDefault="009C0490" w:rsidP="008D7091">
                          <w:pPr>
                            <w:spacing w:after="0"/>
                            <w:rPr>
                              <w:noProof/>
                              <w:lang w:eastAsia="fr-FR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4582E4" wp14:editId="6F1FF59E">
                                <wp:extent cx="1943100" cy="1471295"/>
                                <wp:effectExtent l="0" t="0" r="0" b="0"/>
                                <wp:docPr id="3" name="Imag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54594" cy="147999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4E31108" w14:textId="77777777" w:rsidR="009C0490" w:rsidRDefault="009C0490" w:rsidP="008D7091">
                          <w:pPr>
                            <w:spacing w:after="0"/>
                            <w:rPr>
                              <w:noProof/>
                              <w:lang w:eastAsia="fr-FR"/>
                            </w:rPr>
                          </w:pPr>
                        </w:p>
                        <w:p w14:paraId="29BC75C8" w14:textId="77777777" w:rsidR="009C0490" w:rsidRDefault="009C0490" w:rsidP="008D7091">
                          <w:pPr>
                            <w:spacing w:after="0"/>
                            <w:rPr>
                              <w:noProof/>
                              <w:lang w:eastAsia="fr-FR"/>
                            </w:rPr>
                          </w:pPr>
                        </w:p>
                        <w:p w14:paraId="050DF984" w14:textId="77777777" w:rsidR="009C0490" w:rsidRDefault="009C0490" w:rsidP="008D7091">
                          <w:pPr>
                            <w:spacing w:after="0"/>
                            <w:rPr>
                              <w:noProof/>
                              <w:lang w:eastAsia="fr-FR"/>
                            </w:rPr>
                          </w:pPr>
                        </w:p>
                        <w:p w14:paraId="55223E5A" w14:textId="77777777" w:rsidR="009C0490" w:rsidRDefault="009C0490" w:rsidP="008D7091">
                          <w:pPr>
                            <w:spacing w:after="0"/>
                            <w:rPr>
                              <w:noProof/>
                              <w:lang w:eastAsia="fr-FR"/>
                            </w:rPr>
                          </w:pPr>
                        </w:p>
                        <w:p w14:paraId="14CB6886" w14:textId="0429DD7A" w:rsidR="008D7091" w:rsidRDefault="008D7091" w:rsidP="008D7091">
                          <w:pPr>
                            <w:spacing w:after="0"/>
                          </w:pPr>
                          <w:r w:rsidRPr="00B63A4E">
                            <w:rPr>
                              <w:noProof/>
                              <w:lang w:eastAsia="fr-FR"/>
                            </w:rPr>
                            <w:drawing>
                              <wp:inline distT="0" distB="0" distL="0" distR="0" wp14:anchorId="2B36CB98" wp14:editId="702D4A7A">
                                <wp:extent cx="2162175" cy="600075"/>
                                <wp:effectExtent l="0" t="0" r="9525" b="9525"/>
                                <wp:docPr id="7" name="Imag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62175" cy="600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94C99C" id="Zone de texte 2" o:spid="_x0000_s1027" type="#_x0000_t202" style="position:absolute;margin-left:-31.2pt;margin-top:-19.65pt;width:183.75pt;height:1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" stroked="f">
              <v:textbox>
                <w:txbxContent>
                  <w:p w14:paraId="2AE45631" w14:textId="42114727" w:rsidR="008D7091" w:rsidRDefault="008D7091" w:rsidP="008D7091">
                    <w:pPr>
                      <w:spacing w:after="0"/>
                      <w:rPr>
                        <w:noProof/>
                        <w:lang w:eastAsia="fr-FR"/>
                      </w:rPr>
                    </w:pPr>
                  </w:p>
                  <w:p w14:paraId="2BE375D1" w14:textId="0D4132C6" w:rsidR="009C0490" w:rsidRDefault="009C0490" w:rsidP="008D7091">
                    <w:pPr>
                      <w:spacing w:after="0"/>
                      <w:rPr>
                        <w:noProof/>
                        <w:lang w:eastAsia="fr-FR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94582E4" wp14:editId="6F1FF59E">
                          <wp:extent cx="1943100" cy="1471295"/>
                          <wp:effectExtent l="0" t="0" r="0" b="0"/>
                          <wp:docPr id="3" name="Imag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954594" cy="147999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4E31108" w14:textId="77777777" w:rsidR="009C0490" w:rsidRDefault="009C0490" w:rsidP="008D7091">
                    <w:pPr>
                      <w:spacing w:after="0"/>
                      <w:rPr>
                        <w:noProof/>
                        <w:lang w:eastAsia="fr-FR"/>
                      </w:rPr>
                    </w:pPr>
                  </w:p>
                  <w:p w14:paraId="29BC75C8" w14:textId="77777777" w:rsidR="009C0490" w:rsidRDefault="009C0490" w:rsidP="008D7091">
                    <w:pPr>
                      <w:spacing w:after="0"/>
                      <w:rPr>
                        <w:noProof/>
                        <w:lang w:eastAsia="fr-FR"/>
                      </w:rPr>
                    </w:pPr>
                  </w:p>
                  <w:p w14:paraId="050DF984" w14:textId="77777777" w:rsidR="009C0490" w:rsidRDefault="009C0490" w:rsidP="008D7091">
                    <w:pPr>
                      <w:spacing w:after="0"/>
                      <w:rPr>
                        <w:noProof/>
                        <w:lang w:eastAsia="fr-FR"/>
                      </w:rPr>
                    </w:pPr>
                  </w:p>
                  <w:p w14:paraId="55223E5A" w14:textId="77777777" w:rsidR="009C0490" w:rsidRDefault="009C0490" w:rsidP="008D7091">
                    <w:pPr>
                      <w:spacing w:after="0"/>
                      <w:rPr>
                        <w:noProof/>
                        <w:lang w:eastAsia="fr-FR"/>
                      </w:rPr>
                    </w:pPr>
                  </w:p>
                  <w:p w14:paraId="14CB6886" w14:textId="0429DD7A" w:rsidR="008D7091" w:rsidRDefault="008D7091" w:rsidP="008D7091">
                    <w:pPr>
                      <w:spacing w:after="0"/>
                    </w:pPr>
                    <w:r w:rsidRPr="00B63A4E">
                      <w:rPr>
                        <w:noProof/>
                        <w:lang w:eastAsia="fr-FR"/>
                      </w:rPr>
                      <w:drawing>
                        <wp:inline distT="0" distB="0" distL="0" distR="0" wp14:anchorId="2B36CB98" wp14:editId="702D4A7A">
                          <wp:extent cx="2162175" cy="600075"/>
                          <wp:effectExtent l="0" t="0" r="9525" b="9525"/>
                          <wp:docPr id="7" name="Imag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62175" cy="600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5AC1FB50" w14:textId="77777777" w:rsidR="008D7091" w:rsidRDefault="008D7091" w:rsidP="008D7091">
    <w:pPr>
      <w:pStyle w:val="En-tte"/>
    </w:pPr>
  </w:p>
  <w:p w14:paraId="5ED31DCD" w14:textId="77777777" w:rsidR="008D7091" w:rsidRDefault="008D7091" w:rsidP="008D7091">
    <w:pPr>
      <w:pStyle w:val="En-tte"/>
    </w:pPr>
  </w:p>
  <w:p w14:paraId="642B3755" w14:textId="77777777" w:rsidR="008D7091" w:rsidRDefault="008D7091" w:rsidP="008D7091">
    <w:pPr>
      <w:pStyle w:val="En-tte"/>
    </w:pPr>
  </w:p>
  <w:p w14:paraId="68F6AD5D" w14:textId="77777777" w:rsidR="008D7091" w:rsidRDefault="008D7091" w:rsidP="008D7091">
    <w:pPr>
      <w:pStyle w:val="En-tte"/>
    </w:pPr>
  </w:p>
  <w:p w14:paraId="5A65C1CB" w14:textId="77777777" w:rsidR="008D7091" w:rsidRDefault="008D7091" w:rsidP="008D7091">
    <w:pPr>
      <w:pStyle w:val="En-tte"/>
    </w:pPr>
  </w:p>
  <w:p w14:paraId="0CC87000" w14:textId="77777777" w:rsidR="008D7091" w:rsidRDefault="008D7091" w:rsidP="008D7091">
    <w:pPr>
      <w:pStyle w:val="En-tte"/>
    </w:pPr>
  </w:p>
  <w:p w14:paraId="007D6F05" w14:textId="77777777" w:rsidR="008D7091" w:rsidRDefault="008D7091" w:rsidP="008D7091">
    <w:pPr>
      <w:pStyle w:val="En-tte"/>
    </w:pPr>
  </w:p>
  <w:p w14:paraId="6718BD13" w14:textId="77777777" w:rsidR="008D7091" w:rsidRDefault="008D7091" w:rsidP="008D7091">
    <w:pPr>
      <w:pStyle w:val="En-tte"/>
    </w:pPr>
  </w:p>
  <w:p w14:paraId="3B1A6CD4" w14:textId="77777777" w:rsidR="008D7091" w:rsidRDefault="008D7091" w:rsidP="008D7091">
    <w:pPr>
      <w:pStyle w:val="En-tte"/>
    </w:pPr>
  </w:p>
  <w:p w14:paraId="7FCDC7AB" w14:textId="77777777" w:rsidR="008D7091" w:rsidRDefault="008D7091" w:rsidP="008D7091">
    <w:pPr>
      <w:pStyle w:val="En-tte"/>
    </w:pPr>
  </w:p>
  <w:p w14:paraId="1471F657" w14:textId="77777777" w:rsidR="008D7091" w:rsidRDefault="008D709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F86"/>
    <w:rsid w:val="0001766E"/>
    <w:rsid w:val="000A3098"/>
    <w:rsid w:val="000A3198"/>
    <w:rsid w:val="0016311A"/>
    <w:rsid w:val="00165B19"/>
    <w:rsid w:val="00170249"/>
    <w:rsid w:val="001738BB"/>
    <w:rsid w:val="001840B8"/>
    <w:rsid w:val="00297749"/>
    <w:rsid w:val="002E33E1"/>
    <w:rsid w:val="002F0ADD"/>
    <w:rsid w:val="0034495E"/>
    <w:rsid w:val="00360ABE"/>
    <w:rsid w:val="00372B89"/>
    <w:rsid w:val="00377C67"/>
    <w:rsid w:val="0038616A"/>
    <w:rsid w:val="0039223B"/>
    <w:rsid w:val="00397EFD"/>
    <w:rsid w:val="003A7499"/>
    <w:rsid w:val="003E454A"/>
    <w:rsid w:val="003E655D"/>
    <w:rsid w:val="00437874"/>
    <w:rsid w:val="00471790"/>
    <w:rsid w:val="004770AE"/>
    <w:rsid w:val="004859B0"/>
    <w:rsid w:val="00486679"/>
    <w:rsid w:val="004A54C0"/>
    <w:rsid w:val="004A7BB0"/>
    <w:rsid w:val="004B25B8"/>
    <w:rsid w:val="004C4292"/>
    <w:rsid w:val="004F4D95"/>
    <w:rsid w:val="00552760"/>
    <w:rsid w:val="00556871"/>
    <w:rsid w:val="00557239"/>
    <w:rsid w:val="00560FF8"/>
    <w:rsid w:val="00562E4A"/>
    <w:rsid w:val="005B5538"/>
    <w:rsid w:val="005D35C7"/>
    <w:rsid w:val="00611649"/>
    <w:rsid w:val="006143D8"/>
    <w:rsid w:val="00616E36"/>
    <w:rsid w:val="00636A20"/>
    <w:rsid w:val="00661F86"/>
    <w:rsid w:val="006903A9"/>
    <w:rsid w:val="006C27DE"/>
    <w:rsid w:val="006E1C98"/>
    <w:rsid w:val="006F552A"/>
    <w:rsid w:val="00763507"/>
    <w:rsid w:val="00793F95"/>
    <w:rsid w:val="007C5F8B"/>
    <w:rsid w:val="00844329"/>
    <w:rsid w:val="0084609B"/>
    <w:rsid w:val="008B5601"/>
    <w:rsid w:val="008D5FBE"/>
    <w:rsid w:val="008D7091"/>
    <w:rsid w:val="00905FEE"/>
    <w:rsid w:val="00922738"/>
    <w:rsid w:val="00927CE8"/>
    <w:rsid w:val="00933AE5"/>
    <w:rsid w:val="00936B58"/>
    <w:rsid w:val="009C0490"/>
    <w:rsid w:val="009D5995"/>
    <w:rsid w:val="00A443A9"/>
    <w:rsid w:val="00A7007D"/>
    <w:rsid w:val="00A81010"/>
    <w:rsid w:val="00AA3041"/>
    <w:rsid w:val="00AC18CB"/>
    <w:rsid w:val="00AD0977"/>
    <w:rsid w:val="00AE71DD"/>
    <w:rsid w:val="00AE7CDB"/>
    <w:rsid w:val="00B72236"/>
    <w:rsid w:val="00BD59C9"/>
    <w:rsid w:val="00BD7BBD"/>
    <w:rsid w:val="00C0467F"/>
    <w:rsid w:val="00C54094"/>
    <w:rsid w:val="00C91AB8"/>
    <w:rsid w:val="00CA5EB3"/>
    <w:rsid w:val="00CC70B0"/>
    <w:rsid w:val="00CC7512"/>
    <w:rsid w:val="00CE5FEA"/>
    <w:rsid w:val="00CF6609"/>
    <w:rsid w:val="00E14F5F"/>
    <w:rsid w:val="00E31BA9"/>
    <w:rsid w:val="00E40701"/>
    <w:rsid w:val="00E631CE"/>
    <w:rsid w:val="00E972B5"/>
    <w:rsid w:val="00EB67B6"/>
    <w:rsid w:val="00F56A77"/>
    <w:rsid w:val="00F67492"/>
    <w:rsid w:val="00F74A0E"/>
    <w:rsid w:val="00F9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59EB4A"/>
  <w15:chartTrackingRefBased/>
  <w15:docId w15:val="{1C6145B2-72F2-42C1-9EF7-DAA3E38F8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36B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6B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6B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36B58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36B58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936B58"/>
    <w:rPr>
      <w:rFonts w:asciiTheme="majorHAnsi" w:eastAsiaTheme="majorEastAsia" w:hAnsiTheme="majorHAnsi" w:cstheme="majorBidi"/>
      <w:b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8D7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7091"/>
  </w:style>
  <w:style w:type="paragraph" w:styleId="Pieddepage">
    <w:name w:val="footer"/>
    <w:basedOn w:val="Normal"/>
    <w:link w:val="PieddepageCar"/>
    <w:uiPriority w:val="99"/>
    <w:unhideWhenUsed/>
    <w:rsid w:val="008D7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7091"/>
  </w:style>
  <w:style w:type="paragraph" w:styleId="Titre">
    <w:name w:val="Title"/>
    <w:basedOn w:val="Normal"/>
    <w:next w:val="Normal"/>
    <w:link w:val="TitreCar"/>
    <w:uiPriority w:val="10"/>
    <w:qFormat/>
    <w:rsid w:val="00CE5FEA"/>
    <w:pPr>
      <w:spacing w:after="0" w:line="36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E5FEA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0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rielle\Desktop\NH%2020182019\Modele_Attestation_Inscription_BBN_2017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Modele_Attestation_Inscription_BBN_2017</Template>
  <TotalTime>1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Attestation d'inscription</vt:lpstr>
    </vt:vector>
  </TitlesOfParts>
  <Company>Natation Hochfelden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 d'inscription</dc:title>
  <dc:subject/>
  <dc:creator>Murielle</dc:creator>
  <cp:keywords/>
  <dc:description/>
  <cp:lastModifiedBy>Alexandra BARDA</cp:lastModifiedBy>
  <cp:revision>2</cp:revision>
  <cp:lastPrinted>2025-12-03T07:37:00Z</cp:lastPrinted>
  <dcterms:created xsi:type="dcterms:W3CDTF">2026-06-23T08:16:00Z</dcterms:created>
  <dcterms:modified xsi:type="dcterms:W3CDTF">2026-06-23T08:16:00Z</dcterms:modified>
</cp:coreProperties>
</file>